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6696" w:rsidRPr="000F6696" w:rsidRDefault="00EE62FA" w:rsidP="000F6696">
      <w:pPr>
        <w:spacing w:line="276" w:lineRule="auto"/>
        <w:rPr>
          <w:sz w:val="22"/>
          <w:szCs w:val="22"/>
        </w:rPr>
      </w:pPr>
      <w:r w:rsidRPr="000F6696">
        <w:rPr>
          <w:sz w:val="22"/>
          <w:szCs w:val="22"/>
        </w:rPr>
        <w:t xml:space="preserve">Ministerium für Bildung, Wissenschaft </w:t>
      </w:r>
      <w:r w:rsidR="000F6696">
        <w:rPr>
          <w:sz w:val="22"/>
          <w:szCs w:val="22"/>
        </w:rPr>
        <w:tab/>
      </w:r>
      <w:r w:rsidR="000F6696">
        <w:rPr>
          <w:sz w:val="22"/>
          <w:szCs w:val="22"/>
        </w:rPr>
        <w:tab/>
        <w:t xml:space="preserve">        E-Mail: </w:t>
      </w:r>
      <w:hyperlink r:id="rId7" w:history="1">
        <w:r w:rsidR="000F6696" w:rsidRPr="000F6696">
          <w:rPr>
            <w:rStyle w:val="Hyperlink"/>
            <w:sz w:val="22"/>
            <w:szCs w:val="22"/>
          </w:rPr>
          <w:t>tanja.lehnert@bimi.landsh.de</w:t>
        </w:r>
      </w:hyperlink>
    </w:p>
    <w:p w:rsidR="00EE62FA" w:rsidRPr="000F6696" w:rsidRDefault="00EE62FA" w:rsidP="00EE62FA">
      <w:pPr>
        <w:spacing w:line="276" w:lineRule="auto"/>
        <w:rPr>
          <w:sz w:val="22"/>
          <w:szCs w:val="22"/>
        </w:rPr>
      </w:pPr>
      <w:r w:rsidRPr="000F6696">
        <w:rPr>
          <w:sz w:val="22"/>
          <w:szCs w:val="22"/>
        </w:rPr>
        <w:t>und Kultur des Landes Schleswig-Holstein</w:t>
      </w:r>
    </w:p>
    <w:p w:rsidR="00EE62FA" w:rsidRPr="000F6696" w:rsidRDefault="000B4384" w:rsidP="00EE62FA">
      <w:pPr>
        <w:spacing w:line="276" w:lineRule="auto"/>
        <w:rPr>
          <w:sz w:val="22"/>
          <w:szCs w:val="22"/>
        </w:rPr>
      </w:pPr>
      <w:r w:rsidRPr="000F6696">
        <w:rPr>
          <w:sz w:val="22"/>
          <w:szCs w:val="22"/>
        </w:rPr>
        <w:t>–</w:t>
      </w:r>
      <w:r w:rsidR="00EE62FA" w:rsidRPr="000F6696">
        <w:rPr>
          <w:sz w:val="22"/>
          <w:szCs w:val="22"/>
        </w:rPr>
        <w:t xml:space="preserve"> </w:t>
      </w:r>
      <w:r w:rsidR="000F6696" w:rsidRPr="000F6696">
        <w:rPr>
          <w:sz w:val="22"/>
          <w:szCs w:val="22"/>
        </w:rPr>
        <w:t xml:space="preserve">Frau Lehnert, </w:t>
      </w:r>
      <w:r w:rsidR="00EE62FA" w:rsidRPr="000F6696">
        <w:rPr>
          <w:sz w:val="22"/>
          <w:szCs w:val="22"/>
        </w:rPr>
        <w:t>III 171 –</w:t>
      </w:r>
    </w:p>
    <w:p w:rsidR="00EE62FA" w:rsidRPr="000F6696" w:rsidRDefault="00EE62FA" w:rsidP="00EE62FA">
      <w:pPr>
        <w:spacing w:line="276" w:lineRule="auto"/>
        <w:rPr>
          <w:sz w:val="22"/>
          <w:szCs w:val="22"/>
        </w:rPr>
      </w:pPr>
      <w:r w:rsidRPr="000F6696">
        <w:rPr>
          <w:sz w:val="22"/>
          <w:szCs w:val="22"/>
        </w:rPr>
        <w:t>Brunswiker Straße 16 – 22</w:t>
      </w:r>
    </w:p>
    <w:p w:rsidR="00EE62FA" w:rsidRPr="000F6696" w:rsidRDefault="00EE62FA" w:rsidP="00EE62FA">
      <w:pPr>
        <w:spacing w:line="276" w:lineRule="auto"/>
        <w:rPr>
          <w:sz w:val="22"/>
          <w:szCs w:val="22"/>
        </w:rPr>
      </w:pPr>
      <w:r w:rsidRPr="000F6696">
        <w:rPr>
          <w:sz w:val="22"/>
          <w:szCs w:val="22"/>
        </w:rPr>
        <w:t>24105 Kiel</w:t>
      </w:r>
    </w:p>
    <w:p w:rsidR="00276D3E" w:rsidRDefault="00276D3E" w:rsidP="00EE62FA">
      <w:pPr>
        <w:spacing w:line="276" w:lineRule="auto"/>
        <w:rPr>
          <w:b/>
          <w:sz w:val="22"/>
          <w:szCs w:val="22"/>
        </w:rPr>
      </w:pPr>
    </w:p>
    <w:p w:rsidR="000F6696" w:rsidRPr="000F6696" w:rsidRDefault="000F6696" w:rsidP="00EE62FA">
      <w:pPr>
        <w:spacing w:line="276" w:lineRule="auto"/>
        <w:rPr>
          <w:b/>
          <w:sz w:val="22"/>
          <w:szCs w:val="22"/>
        </w:rPr>
      </w:pPr>
    </w:p>
    <w:p w:rsidR="00EE62FA" w:rsidRPr="000F6696" w:rsidRDefault="00EE62FA" w:rsidP="00EE62FA">
      <w:pPr>
        <w:spacing w:line="276" w:lineRule="auto"/>
        <w:rPr>
          <w:b/>
          <w:sz w:val="22"/>
          <w:szCs w:val="22"/>
        </w:rPr>
      </w:pPr>
      <w:r w:rsidRPr="000F6696">
        <w:rPr>
          <w:b/>
          <w:sz w:val="22"/>
          <w:szCs w:val="22"/>
        </w:rPr>
        <w:t>Sofortausstattungsprogramm</w:t>
      </w:r>
      <w:r w:rsidR="002F16AC" w:rsidRPr="000F6696">
        <w:rPr>
          <w:b/>
          <w:sz w:val="22"/>
          <w:szCs w:val="22"/>
        </w:rPr>
        <w:t xml:space="preserve"> </w:t>
      </w:r>
    </w:p>
    <w:p w:rsidR="00D02B2E" w:rsidRPr="000F6696" w:rsidRDefault="00D02B2E" w:rsidP="006204FD">
      <w:pPr>
        <w:spacing w:line="276" w:lineRule="auto"/>
        <w:ind w:left="567" w:hanging="567"/>
        <w:rPr>
          <w:b/>
          <w:sz w:val="22"/>
          <w:szCs w:val="22"/>
        </w:rPr>
      </w:pPr>
      <w:r w:rsidRPr="000F6696">
        <w:rPr>
          <w:b/>
          <w:sz w:val="22"/>
          <w:szCs w:val="22"/>
        </w:rPr>
        <w:t>hier:</w:t>
      </w:r>
      <w:r w:rsidR="002F16AC" w:rsidRPr="000F6696">
        <w:rPr>
          <w:b/>
          <w:sz w:val="22"/>
          <w:szCs w:val="22"/>
        </w:rPr>
        <w:tab/>
      </w:r>
      <w:r w:rsidRPr="000F6696">
        <w:rPr>
          <w:b/>
          <w:sz w:val="22"/>
          <w:szCs w:val="22"/>
        </w:rPr>
        <w:t>Antrag auf Verlängerung des Be</w:t>
      </w:r>
      <w:r w:rsidR="000B0DAD" w:rsidRPr="000F6696">
        <w:rPr>
          <w:b/>
          <w:sz w:val="22"/>
          <w:szCs w:val="22"/>
        </w:rPr>
        <w:t xml:space="preserve">willigungszeitraumes </w:t>
      </w:r>
      <w:r w:rsidR="006204FD" w:rsidRPr="000F6696">
        <w:rPr>
          <w:b/>
          <w:sz w:val="22"/>
          <w:szCs w:val="22"/>
        </w:rPr>
        <w:t xml:space="preserve">(Nr. 4.2 der Förderrichtlinie „Landesprogramm DigitalPakt SH – Sofortausstattungsprogramm“) </w:t>
      </w:r>
    </w:p>
    <w:p w:rsidR="00D02B2E" w:rsidRDefault="00D02B2E" w:rsidP="00EE62FA">
      <w:pPr>
        <w:spacing w:line="276" w:lineRule="auto"/>
        <w:rPr>
          <w:b/>
          <w:sz w:val="22"/>
          <w:szCs w:val="22"/>
        </w:rPr>
      </w:pPr>
    </w:p>
    <w:p w:rsidR="00515198" w:rsidRPr="000F6696" w:rsidRDefault="00515198" w:rsidP="00EE62FA">
      <w:pPr>
        <w:spacing w:line="276" w:lineRule="auto"/>
        <w:rPr>
          <w:b/>
          <w:sz w:val="22"/>
          <w:szCs w:val="22"/>
        </w:rPr>
      </w:pPr>
    </w:p>
    <w:p w:rsidR="00D02B2E" w:rsidRPr="000F6696" w:rsidRDefault="006204FD" w:rsidP="00EE62FA">
      <w:pPr>
        <w:spacing w:line="276" w:lineRule="auto"/>
        <w:rPr>
          <w:b/>
          <w:sz w:val="22"/>
          <w:szCs w:val="22"/>
        </w:rPr>
      </w:pPr>
      <w:r w:rsidRPr="000F6696">
        <w:rPr>
          <w:b/>
          <w:sz w:val="22"/>
          <w:szCs w:val="22"/>
        </w:rPr>
        <w:t>Zuwendungsbescheid vom</w:t>
      </w:r>
      <w:r w:rsidR="00D02B2E" w:rsidRPr="000F6696">
        <w:rPr>
          <w:b/>
          <w:sz w:val="22"/>
          <w:szCs w:val="22"/>
        </w:rPr>
        <w:t>:</w:t>
      </w:r>
      <w:r w:rsidR="002F16AC" w:rsidRPr="000F6696">
        <w:rPr>
          <w:b/>
          <w:sz w:val="22"/>
          <w:szCs w:val="22"/>
        </w:rPr>
        <w:t xml:space="preserve"> </w:t>
      </w:r>
      <w:sdt>
        <w:sdtPr>
          <w:rPr>
            <w:b/>
            <w:sz w:val="22"/>
            <w:szCs w:val="22"/>
          </w:rPr>
          <w:id w:val="-1136023483"/>
          <w:placeholder>
            <w:docPart w:val="64010F4610514B5EB1FFED65E6CA4A43"/>
          </w:placeholder>
        </w:sdtPr>
        <w:sdtEndPr/>
        <w:sdtContent>
          <w:bookmarkStart w:id="0" w:name="_GoBack"/>
          <w:sdt>
            <w:sdtPr>
              <w:rPr>
                <w:b/>
                <w:sz w:val="22"/>
                <w:szCs w:val="22"/>
              </w:rPr>
              <w:id w:val="-1844618277"/>
              <w:placeholder>
                <w:docPart w:val="F738EF90EF714706B4D94C6C2B9773BC"/>
              </w:placeholder>
              <w:showingPlcHdr/>
              <w:date>
                <w:dateFormat w:val="dd.MM.yyyy"/>
                <w:lid w:val="de-DE"/>
                <w:storeMappedDataAs w:val="dateTime"/>
                <w:calendar w:val="gregorian"/>
              </w:date>
            </w:sdtPr>
            <w:sdtEndPr/>
            <w:sdtContent>
              <w:r w:rsidR="00E40825" w:rsidRPr="000F6696">
                <w:rPr>
                  <w:rStyle w:val="Platzhaltertext"/>
                  <w:sz w:val="22"/>
                  <w:szCs w:val="22"/>
                </w:rPr>
                <w:t>Klicken oder tippen Sie, um ein Datum einzugeben.</w:t>
              </w:r>
            </w:sdtContent>
          </w:sdt>
          <w:bookmarkEnd w:id="0"/>
        </w:sdtContent>
      </w:sdt>
    </w:p>
    <w:p w:rsidR="000B4384" w:rsidRPr="000F6696" w:rsidRDefault="000B4384" w:rsidP="000B4384">
      <w:pPr>
        <w:spacing w:line="276" w:lineRule="auto"/>
        <w:rPr>
          <w:b/>
          <w:sz w:val="22"/>
          <w:szCs w:val="22"/>
        </w:rPr>
      </w:pPr>
      <w:r w:rsidRPr="000F6696">
        <w:rPr>
          <w:b/>
          <w:sz w:val="22"/>
          <w:szCs w:val="22"/>
        </w:rPr>
        <w:t>Ggf. Änderungsbescheid vom:</w:t>
      </w:r>
      <w:r w:rsidR="002F16AC" w:rsidRPr="000F6696">
        <w:rPr>
          <w:b/>
          <w:sz w:val="22"/>
          <w:szCs w:val="22"/>
        </w:rPr>
        <w:t xml:space="preserve"> </w:t>
      </w:r>
      <w:sdt>
        <w:sdtPr>
          <w:rPr>
            <w:b/>
            <w:sz w:val="22"/>
            <w:szCs w:val="22"/>
          </w:rPr>
          <w:id w:val="615260054"/>
          <w:placeholder>
            <w:docPart w:val="CDC32D786728489580DEE82F474272E3"/>
          </w:placeholder>
        </w:sdtPr>
        <w:sdtEndPr/>
        <w:sdtContent>
          <w:sdt>
            <w:sdtPr>
              <w:rPr>
                <w:b/>
                <w:sz w:val="22"/>
                <w:szCs w:val="22"/>
              </w:rPr>
              <w:id w:val="1178004212"/>
              <w:placeholder>
                <w:docPart w:val="18D568122E3847B894A67411BE1C07A3"/>
              </w:placeholder>
              <w:showingPlcHdr/>
              <w:date>
                <w:dateFormat w:val="dd.MM.yyyy"/>
                <w:lid w:val="de-DE"/>
                <w:storeMappedDataAs w:val="dateTime"/>
                <w:calendar w:val="gregorian"/>
              </w:date>
            </w:sdtPr>
            <w:sdtEndPr/>
            <w:sdtContent>
              <w:r w:rsidR="00E40825" w:rsidRPr="000F6696">
                <w:rPr>
                  <w:rStyle w:val="Platzhaltertext"/>
                  <w:sz w:val="22"/>
                  <w:szCs w:val="22"/>
                </w:rPr>
                <w:t>Klicken oder tippen Sie, um ein Datum einzugeben.</w:t>
              </w:r>
            </w:sdtContent>
          </w:sdt>
        </w:sdtContent>
      </w:sdt>
    </w:p>
    <w:p w:rsidR="00276D3E" w:rsidRPr="000F6696" w:rsidRDefault="00276D3E" w:rsidP="00276D3E">
      <w:pPr>
        <w:spacing w:line="276" w:lineRule="auto"/>
        <w:rPr>
          <w:b/>
          <w:sz w:val="22"/>
          <w:szCs w:val="22"/>
        </w:rPr>
      </w:pPr>
      <w:r w:rsidRPr="000F6696">
        <w:rPr>
          <w:b/>
          <w:sz w:val="22"/>
          <w:szCs w:val="22"/>
        </w:rPr>
        <w:t xml:space="preserve">Referenznummer: </w:t>
      </w:r>
      <w:sdt>
        <w:sdtPr>
          <w:rPr>
            <w:b/>
            <w:sz w:val="22"/>
            <w:szCs w:val="22"/>
          </w:rPr>
          <w:id w:val="-1151211318"/>
          <w:placeholder>
            <w:docPart w:val="86F8E43BD70749449E86DB7EC425686F"/>
          </w:placeholder>
          <w:showingPlcHdr/>
        </w:sdtPr>
        <w:sdtEndPr/>
        <w:sdtContent>
          <w:r w:rsidRPr="000F6696">
            <w:rPr>
              <w:rStyle w:val="Platzhaltertext"/>
              <w:sz w:val="22"/>
              <w:szCs w:val="22"/>
            </w:rPr>
            <w:t>Klicken oder tippen Sie hier, um Text einzugeben.</w:t>
          </w:r>
        </w:sdtContent>
      </w:sdt>
    </w:p>
    <w:p w:rsidR="00EE62FA" w:rsidRDefault="00EE62FA" w:rsidP="00EE62FA">
      <w:pPr>
        <w:spacing w:line="276" w:lineRule="auto"/>
        <w:rPr>
          <w:b/>
          <w:sz w:val="22"/>
          <w:szCs w:val="22"/>
        </w:rPr>
      </w:pPr>
    </w:p>
    <w:p w:rsidR="00515198" w:rsidRPr="000F6696" w:rsidRDefault="00515198" w:rsidP="00EE62FA">
      <w:pPr>
        <w:spacing w:line="276" w:lineRule="auto"/>
        <w:rPr>
          <w:b/>
          <w:sz w:val="22"/>
          <w:szCs w:val="22"/>
        </w:rPr>
      </w:pPr>
    </w:p>
    <w:p w:rsidR="00EE62FA" w:rsidRDefault="00EE62FA" w:rsidP="00EE62FA">
      <w:pPr>
        <w:spacing w:line="276" w:lineRule="auto"/>
        <w:rPr>
          <w:b/>
          <w:sz w:val="22"/>
          <w:szCs w:val="22"/>
        </w:rPr>
      </w:pPr>
      <w:r w:rsidRPr="000F6696">
        <w:rPr>
          <w:b/>
          <w:sz w:val="22"/>
          <w:szCs w:val="22"/>
        </w:rPr>
        <w:t>Angaben zum Antragsteller (Schulträger)</w:t>
      </w:r>
    </w:p>
    <w:p w:rsidR="00515198" w:rsidRPr="000F6696" w:rsidRDefault="00515198" w:rsidP="00EE62FA">
      <w:pPr>
        <w:spacing w:line="276" w:lineRule="auto"/>
        <w:rPr>
          <w:b/>
          <w:sz w:val="22"/>
          <w:szCs w:val="22"/>
        </w:rPr>
      </w:pPr>
    </w:p>
    <w:tbl>
      <w:tblPr>
        <w:tblStyle w:val="Tabellenraster"/>
        <w:tblW w:w="0" w:type="auto"/>
        <w:tblInd w:w="108" w:type="dxa"/>
        <w:tblLook w:val="04A0" w:firstRow="1" w:lastRow="0" w:firstColumn="1" w:lastColumn="0" w:noHBand="0" w:noVBand="1"/>
      </w:tblPr>
      <w:tblGrid>
        <w:gridCol w:w="3822"/>
        <w:gridCol w:w="5131"/>
      </w:tblGrid>
      <w:tr w:rsidR="00EE62FA" w:rsidRPr="000F6696" w:rsidTr="00BB65CB">
        <w:trPr>
          <w:trHeight w:val="504"/>
        </w:trPr>
        <w:tc>
          <w:tcPr>
            <w:tcW w:w="3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2FA" w:rsidRPr="000F6696" w:rsidRDefault="00EE62FA" w:rsidP="00EE62FA">
            <w:pPr>
              <w:spacing w:line="276" w:lineRule="auto"/>
              <w:rPr>
                <w:sz w:val="22"/>
                <w:szCs w:val="22"/>
              </w:rPr>
            </w:pPr>
            <w:r w:rsidRPr="000F6696">
              <w:rPr>
                <w:sz w:val="22"/>
                <w:szCs w:val="22"/>
              </w:rPr>
              <w:t>Bezeichnung des Antragstellers</w:t>
            </w:r>
          </w:p>
        </w:tc>
        <w:sdt>
          <w:sdtPr>
            <w:rPr>
              <w:sz w:val="22"/>
              <w:szCs w:val="22"/>
            </w:rPr>
            <w:id w:val="-929195881"/>
            <w:placeholder>
              <w:docPart w:val="AC1A47E7F6A744A8A88691B4B4E22C19"/>
            </w:placeholder>
            <w:showingPlcHdr/>
          </w:sdtPr>
          <w:sdtEndPr/>
          <w:sdtContent>
            <w:tc>
              <w:tcPr>
                <w:tcW w:w="52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EE62FA" w:rsidRPr="000F6696" w:rsidRDefault="00BB65CB" w:rsidP="00EE62FA">
                <w:pPr>
                  <w:spacing w:line="276" w:lineRule="auto"/>
                  <w:rPr>
                    <w:sz w:val="22"/>
                    <w:szCs w:val="22"/>
                  </w:rPr>
                </w:pPr>
                <w:r w:rsidRPr="000F6696">
                  <w:rPr>
                    <w:rStyle w:val="Platzhaltertext"/>
                    <w:sz w:val="22"/>
                    <w:szCs w:val="22"/>
                  </w:rPr>
                  <w:t>Klicken oder tippen Sie hier, um Text einzugeben.</w:t>
                </w:r>
              </w:p>
            </w:tc>
          </w:sdtContent>
        </w:sdt>
      </w:tr>
      <w:tr w:rsidR="00EE62FA" w:rsidRPr="000F6696" w:rsidTr="00BB65CB">
        <w:trPr>
          <w:trHeight w:val="412"/>
        </w:trPr>
        <w:tc>
          <w:tcPr>
            <w:tcW w:w="3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2FA" w:rsidRPr="000F6696" w:rsidRDefault="00EE62FA" w:rsidP="00EE62FA">
            <w:pPr>
              <w:spacing w:line="276" w:lineRule="auto"/>
              <w:rPr>
                <w:sz w:val="22"/>
                <w:szCs w:val="22"/>
              </w:rPr>
            </w:pPr>
            <w:r w:rsidRPr="000F6696">
              <w:rPr>
                <w:sz w:val="22"/>
                <w:szCs w:val="22"/>
              </w:rPr>
              <w:t>Straße und Hausnummer</w:t>
            </w:r>
          </w:p>
        </w:tc>
        <w:sdt>
          <w:sdtPr>
            <w:rPr>
              <w:sz w:val="22"/>
              <w:szCs w:val="22"/>
            </w:rPr>
            <w:id w:val="928306433"/>
            <w:placeholder>
              <w:docPart w:val="89A303E04F46418FA228F81BCA23F43E"/>
            </w:placeholder>
            <w:showingPlcHdr/>
          </w:sdtPr>
          <w:sdtEndPr/>
          <w:sdtContent>
            <w:tc>
              <w:tcPr>
                <w:tcW w:w="52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EE62FA" w:rsidRPr="000F6696" w:rsidRDefault="00BB65CB" w:rsidP="00EE62FA">
                <w:pPr>
                  <w:spacing w:line="276" w:lineRule="auto"/>
                  <w:rPr>
                    <w:sz w:val="22"/>
                    <w:szCs w:val="22"/>
                  </w:rPr>
                </w:pPr>
                <w:r w:rsidRPr="000F6696">
                  <w:rPr>
                    <w:rStyle w:val="Platzhaltertext"/>
                    <w:sz w:val="22"/>
                    <w:szCs w:val="22"/>
                  </w:rPr>
                  <w:t>Klicken oder tippen Sie hier, um Text einzugeben.</w:t>
                </w:r>
              </w:p>
            </w:tc>
          </w:sdtContent>
        </w:sdt>
      </w:tr>
      <w:tr w:rsidR="00EE62FA" w:rsidRPr="000F6696" w:rsidTr="00BB65CB">
        <w:trPr>
          <w:trHeight w:val="417"/>
        </w:trPr>
        <w:tc>
          <w:tcPr>
            <w:tcW w:w="3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2FA" w:rsidRPr="000F6696" w:rsidRDefault="00EE62FA" w:rsidP="00EE62FA">
            <w:pPr>
              <w:spacing w:line="276" w:lineRule="auto"/>
              <w:rPr>
                <w:sz w:val="22"/>
                <w:szCs w:val="22"/>
              </w:rPr>
            </w:pPr>
            <w:r w:rsidRPr="000F6696">
              <w:rPr>
                <w:sz w:val="22"/>
                <w:szCs w:val="22"/>
              </w:rPr>
              <w:t>Postleitzahl, Ort</w:t>
            </w:r>
          </w:p>
        </w:tc>
        <w:sdt>
          <w:sdtPr>
            <w:rPr>
              <w:sz w:val="22"/>
              <w:szCs w:val="22"/>
            </w:rPr>
            <w:id w:val="-175512585"/>
            <w:placeholder>
              <w:docPart w:val="980F582D9AE54708865200225B292CAA"/>
            </w:placeholder>
            <w:showingPlcHdr/>
          </w:sdtPr>
          <w:sdtEndPr/>
          <w:sdtContent>
            <w:tc>
              <w:tcPr>
                <w:tcW w:w="52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EE62FA" w:rsidRPr="000F6696" w:rsidRDefault="00BB65CB" w:rsidP="00EE62FA">
                <w:pPr>
                  <w:spacing w:line="276" w:lineRule="auto"/>
                  <w:rPr>
                    <w:sz w:val="22"/>
                    <w:szCs w:val="22"/>
                  </w:rPr>
                </w:pPr>
                <w:r w:rsidRPr="000F6696">
                  <w:rPr>
                    <w:rStyle w:val="Platzhaltertext"/>
                    <w:sz w:val="22"/>
                    <w:szCs w:val="22"/>
                  </w:rPr>
                  <w:t>Klicken oder tippen Sie hier, um Text einzugeben.</w:t>
                </w:r>
              </w:p>
            </w:tc>
          </w:sdtContent>
        </w:sdt>
      </w:tr>
      <w:tr w:rsidR="00EE62FA" w:rsidRPr="000F6696" w:rsidTr="00BB65CB">
        <w:trPr>
          <w:trHeight w:val="409"/>
        </w:trPr>
        <w:tc>
          <w:tcPr>
            <w:tcW w:w="3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2FA" w:rsidRPr="000F6696" w:rsidRDefault="00EE62FA" w:rsidP="00276D3E">
            <w:pPr>
              <w:spacing w:line="276" w:lineRule="auto"/>
              <w:rPr>
                <w:sz w:val="22"/>
                <w:szCs w:val="22"/>
              </w:rPr>
            </w:pPr>
            <w:r w:rsidRPr="000F6696">
              <w:rPr>
                <w:sz w:val="22"/>
                <w:szCs w:val="22"/>
              </w:rPr>
              <w:t>Ansprechpartner</w:t>
            </w:r>
            <w:r w:rsidR="00276D3E" w:rsidRPr="000F6696">
              <w:rPr>
                <w:sz w:val="22"/>
                <w:szCs w:val="22"/>
              </w:rPr>
              <w:t>(</w:t>
            </w:r>
            <w:r w:rsidRPr="000F6696">
              <w:rPr>
                <w:sz w:val="22"/>
                <w:szCs w:val="22"/>
              </w:rPr>
              <w:t>in</w:t>
            </w:r>
            <w:r w:rsidR="00276D3E" w:rsidRPr="000F6696">
              <w:rPr>
                <w:sz w:val="22"/>
                <w:szCs w:val="22"/>
              </w:rPr>
              <w:t>)</w:t>
            </w:r>
          </w:p>
        </w:tc>
        <w:sdt>
          <w:sdtPr>
            <w:rPr>
              <w:sz w:val="22"/>
              <w:szCs w:val="22"/>
            </w:rPr>
            <w:id w:val="-607430945"/>
            <w:placeholder>
              <w:docPart w:val="68E50DE10808458CB23F5FF11E4C8A0C"/>
            </w:placeholder>
            <w:showingPlcHdr/>
          </w:sdtPr>
          <w:sdtEndPr/>
          <w:sdtContent>
            <w:tc>
              <w:tcPr>
                <w:tcW w:w="52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EE62FA" w:rsidRPr="000F6696" w:rsidRDefault="00BB65CB" w:rsidP="00EE62FA">
                <w:pPr>
                  <w:spacing w:line="276" w:lineRule="auto"/>
                  <w:rPr>
                    <w:sz w:val="22"/>
                    <w:szCs w:val="22"/>
                  </w:rPr>
                </w:pPr>
                <w:r w:rsidRPr="000F6696">
                  <w:rPr>
                    <w:rStyle w:val="Platzhaltertext"/>
                    <w:sz w:val="22"/>
                    <w:szCs w:val="22"/>
                  </w:rPr>
                  <w:t>Klicken oder tippen Sie hier, um Text einzugeben.</w:t>
                </w:r>
              </w:p>
            </w:tc>
          </w:sdtContent>
        </w:sdt>
      </w:tr>
      <w:tr w:rsidR="00EE62FA" w:rsidRPr="000F6696" w:rsidTr="00BB65CB">
        <w:trPr>
          <w:trHeight w:val="430"/>
        </w:trPr>
        <w:tc>
          <w:tcPr>
            <w:tcW w:w="3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2FA" w:rsidRPr="000F6696" w:rsidRDefault="00EE62FA" w:rsidP="00EE62FA">
            <w:pPr>
              <w:spacing w:line="276" w:lineRule="auto"/>
              <w:rPr>
                <w:sz w:val="22"/>
                <w:szCs w:val="22"/>
              </w:rPr>
            </w:pPr>
            <w:r w:rsidRPr="000F6696">
              <w:rPr>
                <w:sz w:val="22"/>
                <w:szCs w:val="22"/>
              </w:rPr>
              <w:t>Telefonnummer</w:t>
            </w:r>
          </w:p>
        </w:tc>
        <w:sdt>
          <w:sdtPr>
            <w:rPr>
              <w:sz w:val="22"/>
              <w:szCs w:val="22"/>
            </w:rPr>
            <w:id w:val="104089376"/>
            <w:placeholder>
              <w:docPart w:val="A7E6B148811A48E38EB644D166DFFF42"/>
            </w:placeholder>
            <w:showingPlcHdr/>
          </w:sdtPr>
          <w:sdtEndPr/>
          <w:sdtContent>
            <w:tc>
              <w:tcPr>
                <w:tcW w:w="52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EE62FA" w:rsidRPr="000F6696" w:rsidRDefault="00BB65CB" w:rsidP="00EE62FA">
                <w:pPr>
                  <w:spacing w:line="276" w:lineRule="auto"/>
                  <w:rPr>
                    <w:sz w:val="22"/>
                    <w:szCs w:val="22"/>
                  </w:rPr>
                </w:pPr>
                <w:r w:rsidRPr="000F6696">
                  <w:rPr>
                    <w:rStyle w:val="Platzhaltertext"/>
                    <w:sz w:val="22"/>
                    <w:szCs w:val="22"/>
                  </w:rPr>
                  <w:t>Klicken oder tippen Sie hier, um Text einzugeben.</w:t>
                </w:r>
              </w:p>
            </w:tc>
          </w:sdtContent>
        </w:sdt>
      </w:tr>
      <w:tr w:rsidR="00EE62FA" w:rsidRPr="000F6696" w:rsidTr="00BB65CB">
        <w:trPr>
          <w:trHeight w:val="408"/>
        </w:trPr>
        <w:tc>
          <w:tcPr>
            <w:tcW w:w="3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2FA" w:rsidRPr="000F6696" w:rsidRDefault="00EE62FA" w:rsidP="00EE62FA">
            <w:pPr>
              <w:spacing w:line="276" w:lineRule="auto"/>
              <w:rPr>
                <w:sz w:val="22"/>
                <w:szCs w:val="22"/>
              </w:rPr>
            </w:pPr>
            <w:r w:rsidRPr="000F6696">
              <w:rPr>
                <w:sz w:val="22"/>
                <w:szCs w:val="22"/>
              </w:rPr>
              <w:t>E-Mail</w:t>
            </w:r>
          </w:p>
        </w:tc>
        <w:sdt>
          <w:sdtPr>
            <w:rPr>
              <w:sz w:val="22"/>
              <w:szCs w:val="22"/>
            </w:rPr>
            <w:id w:val="-149288166"/>
            <w:placeholder>
              <w:docPart w:val="7CC08FEC60D44793AD8C4FE7585DC4D8"/>
            </w:placeholder>
            <w:showingPlcHdr/>
          </w:sdtPr>
          <w:sdtEndPr/>
          <w:sdtContent>
            <w:tc>
              <w:tcPr>
                <w:tcW w:w="52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:rsidR="00EE62FA" w:rsidRPr="000F6696" w:rsidRDefault="00BB65CB" w:rsidP="00EE62FA">
                <w:pPr>
                  <w:spacing w:line="276" w:lineRule="auto"/>
                  <w:rPr>
                    <w:sz w:val="22"/>
                    <w:szCs w:val="22"/>
                  </w:rPr>
                </w:pPr>
                <w:r w:rsidRPr="000F6696">
                  <w:rPr>
                    <w:rStyle w:val="Platzhaltertext"/>
                    <w:sz w:val="22"/>
                    <w:szCs w:val="22"/>
                  </w:rPr>
                  <w:t>Klicken oder tippen Sie hier, um Text einzugeben.</w:t>
                </w:r>
              </w:p>
            </w:tc>
          </w:sdtContent>
        </w:sdt>
      </w:tr>
    </w:tbl>
    <w:p w:rsidR="00EE62FA" w:rsidRPr="000F6696" w:rsidRDefault="00EE62FA" w:rsidP="00EE62FA">
      <w:pPr>
        <w:spacing w:line="276" w:lineRule="auto"/>
        <w:rPr>
          <w:sz w:val="22"/>
          <w:szCs w:val="22"/>
        </w:rPr>
      </w:pPr>
    </w:p>
    <w:p w:rsidR="00276D3E" w:rsidRDefault="00276D3E" w:rsidP="006204FD">
      <w:pPr>
        <w:spacing w:line="276" w:lineRule="auto"/>
        <w:rPr>
          <w:b/>
          <w:sz w:val="22"/>
          <w:szCs w:val="22"/>
        </w:rPr>
      </w:pPr>
      <w:r w:rsidRPr="000F6696">
        <w:rPr>
          <w:b/>
          <w:sz w:val="22"/>
          <w:szCs w:val="22"/>
        </w:rPr>
        <w:t>Erklärung</w:t>
      </w:r>
      <w:r w:rsidR="003B4B69">
        <w:rPr>
          <w:b/>
          <w:sz w:val="22"/>
          <w:szCs w:val="22"/>
        </w:rPr>
        <w:t xml:space="preserve"> und Antrag</w:t>
      </w:r>
    </w:p>
    <w:p w:rsidR="00515198" w:rsidRPr="000F6696" w:rsidRDefault="00515198" w:rsidP="006204FD">
      <w:pPr>
        <w:spacing w:line="276" w:lineRule="auto"/>
        <w:rPr>
          <w:b/>
          <w:sz w:val="22"/>
          <w:szCs w:val="22"/>
        </w:rPr>
      </w:pPr>
    </w:p>
    <w:p w:rsidR="00D02B2E" w:rsidRPr="000F6696" w:rsidRDefault="006204FD" w:rsidP="006204FD">
      <w:pPr>
        <w:spacing w:line="276" w:lineRule="auto"/>
        <w:rPr>
          <w:sz w:val="22"/>
          <w:szCs w:val="22"/>
        </w:rPr>
      </w:pPr>
      <w:r w:rsidRPr="000F6696">
        <w:rPr>
          <w:sz w:val="22"/>
          <w:szCs w:val="22"/>
        </w:rPr>
        <w:t xml:space="preserve">Die mit </w:t>
      </w:r>
      <w:r w:rsidR="00BB65CB" w:rsidRPr="000F6696">
        <w:rPr>
          <w:sz w:val="22"/>
          <w:szCs w:val="22"/>
        </w:rPr>
        <w:t xml:space="preserve">dem o. g. </w:t>
      </w:r>
      <w:r w:rsidRPr="000F6696">
        <w:rPr>
          <w:sz w:val="22"/>
          <w:szCs w:val="22"/>
        </w:rPr>
        <w:t xml:space="preserve">Zuwendungsbescheid </w:t>
      </w:r>
      <w:r w:rsidR="00D02B2E" w:rsidRPr="000F6696">
        <w:rPr>
          <w:sz w:val="22"/>
          <w:szCs w:val="22"/>
        </w:rPr>
        <w:t>zugewendeten Mittel</w:t>
      </w:r>
      <w:r w:rsidRPr="000F6696">
        <w:rPr>
          <w:sz w:val="22"/>
          <w:szCs w:val="22"/>
        </w:rPr>
        <w:t xml:space="preserve"> können </w:t>
      </w:r>
      <w:r w:rsidR="00D02B2E" w:rsidRPr="000F6696">
        <w:rPr>
          <w:sz w:val="22"/>
          <w:szCs w:val="22"/>
        </w:rPr>
        <w:t xml:space="preserve">nicht </w:t>
      </w:r>
      <w:r w:rsidR="00927940" w:rsidRPr="000F6696">
        <w:rPr>
          <w:sz w:val="22"/>
          <w:szCs w:val="22"/>
        </w:rPr>
        <w:t xml:space="preserve">bzw. </w:t>
      </w:r>
      <w:r w:rsidR="00A92FC8" w:rsidRPr="000F6696">
        <w:rPr>
          <w:sz w:val="22"/>
          <w:szCs w:val="22"/>
        </w:rPr>
        <w:t xml:space="preserve">im Wesentlichen </w:t>
      </w:r>
      <w:r w:rsidR="00927940" w:rsidRPr="000F6696">
        <w:rPr>
          <w:sz w:val="22"/>
          <w:szCs w:val="22"/>
        </w:rPr>
        <w:t xml:space="preserve">nicht </w:t>
      </w:r>
      <w:r w:rsidRPr="000F6696">
        <w:rPr>
          <w:sz w:val="22"/>
          <w:szCs w:val="22"/>
        </w:rPr>
        <w:t>bis zum</w:t>
      </w:r>
      <w:r w:rsidR="00927940" w:rsidRPr="000F6696">
        <w:rPr>
          <w:sz w:val="22"/>
          <w:szCs w:val="22"/>
        </w:rPr>
        <w:t xml:space="preserve"> Ende des Bewilligungszeitraums am</w:t>
      </w:r>
      <w:r w:rsidR="00CF7740" w:rsidRPr="000F6696">
        <w:rPr>
          <w:sz w:val="22"/>
          <w:szCs w:val="22"/>
        </w:rPr>
        <w:t xml:space="preserve"> </w:t>
      </w:r>
      <w:sdt>
        <w:sdtPr>
          <w:rPr>
            <w:sz w:val="22"/>
            <w:szCs w:val="22"/>
          </w:rPr>
          <w:id w:val="-1621218268"/>
          <w:lock w:val="sdtLocked"/>
          <w:placeholder>
            <w:docPart w:val="DefaultPlaceholder_-1854013438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CF7740" w:rsidRPr="000F6696">
            <w:rPr>
              <w:rStyle w:val="Platzhaltertext"/>
              <w:sz w:val="22"/>
              <w:szCs w:val="22"/>
            </w:rPr>
            <w:t>Klicken oder tippen Sie, um ein Datum einzugeben.</w:t>
          </w:r>
        </w:sdtContent>
      </w:sdt>
      <w:r w:rsidR="00CF7740" w:rsidRPr="000F6696">
        <w:rPr>
          <w:sz w:val="22"/>
          <w:szCs w:val="22"/>
        </w:rPr>
        <w:t xml:space="preserve"> v</w:t>
      </w:r>
      <w:r w:rsidR="00D02B2E" w:rsidRPr="000F6696">
        <w:rPr>
          <w:sz w:val="22"/>
          <w:szCs w:val="22"/>
        </w:rPr>
        <w:t xml:space="preserve">erausgabt werden. </w:t>
      </w:r>
    </w:p>
    <w:p w:rsidR="00D02B2E" w:rsidRPr="000F6696" w:rsidRDefault="00D02B2E" w:rsidP="00EE62FA">
      <w:pPr>
        <w:spacing w:line="276" w:lineRule="auto"/>
        <w:rPr>
          <w:sz w:val="22"/>
          <w:szCs w:val="22"/>
        </w:rPr>
      </w:pPr>
    </w:p>
    <w:p w:rsidR="002F16AC" w:rsidRPr="000F6696" w:rsidRDefault="00D02B2E" w:rsidP="00EE62FA">
      <w:pPr>
        <w:spacing w:line="276" w:lineRule="auto"/>
        <w:rPr>
          <w:sz w:val="22"/>
          <w:szCs w:val="22"/>
        </w:rPr>
      </w:pPr>
      <w:r w:rsidRPr="000F6696">
        <w:rPr>
          <w:sz w:val="22"/>
          <w:szCs w:val="22"/>
        </w:rPr>
        <w:t xml:space="preserve">Ich beantrage daher eine Verlängerung des Bewilligungszeitraums nach Nr. 1.3 </w:t>
      </w:r>
      <w:r w:rsidR="003B4B69">
        <w:rPr>
          <w:sz w:val="22"/>
          <w:szCs w:val="22"/>
        </w:rPr>
        <w:t>und Nr. </w:t>
      </w:r>
      <w:r w:rsidR="000B0DAD" w:rsidRPr="000F6696">
        <w:rPr>
          <w:sz w:val="22"/>
          <w:szCs w:val="22"/>
        </w:rPr>
        <w:t xml:space="preserve">2.2.2 </w:t>
      </w:r>
      <w:r w:rsidRPr="000F6696">
        <w:rPr>
          <w:sz w:val="22"/>
          <w:szCs w:val="22"/>
        </w:rPr>
        <w:t xml:space="preserve">des o. g. Zuwendungsbescheides </w:t>
      </w:r>
    </w:p>
    <w:p w:rsidR="002F16AC" w:rsidRPr="000F6696" w:rsidRDefault="002F16AC" w:rsidP="00EE62FA">
      <w:pPr>
        <w:spacing w:line="276" w:lineRule="auto"/>
        <w:rPr>
          <w:sz w:val="22"/>
          <w:szCs w:val="22"/>
        </w:rPr>
      </w:pPr>
    </w:p>
    <w:p w:rsidR="000B0DAD" w:rsidRPr="000F6696" w:rsidRDefault="00D02B2E" w:rsidP="002F16AC">
      <w:pPr>
        <w:spacing w:line="276" w:lineRule="auto"/>
        <w:ind w:firstLine="708"/>
        <w:rPr>
          <w:b/>
          <w:sz w:val="22"/>
          <w:szCs w:val="22"/>
        </w:rPr>
      </w:pPr>
      <w:r w:rsidRPr="000F6696">
        <w:rPr>
          <w:b/>
          <w:sz w:val="22"/>
          <w:szCs w:val="22"/>
        </w:rPr>
        <w:t xml:space="preserve">bis zum </w:t>
      </w:r>
      <w:sdt>
        <w:sdtPr>
          <w:rPr>
            <w:b/>
            <w:sz w:val="22"/>
            <w:szCs w:val="22"/>
          </w:rPr>
          <w:alias w:val="hier Datum eingeben, bitte nicht nach dem 31.3.2021"/>
          <w:tag w:val="hier Datum eingeben, bitte nicht nach dem 31.3.2021"/>
          <w:id w:val="-383489744"/>
          <w:lock w:val="sdtLocked"/>
          <w:placeholder>
            <w:docPart w:val="DefaultPlaceholder_-1854013438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CF7740" w:rsidRPr="000F6696">
            <w:rPr>
              <w:rStyle w:val="Platzhaltertext"/>
              <w:b/>
              <w:sz w:val="22"/>
              <w:szCs w:val="22"/>
            </w:rPr>
            <w:t>Klicken oder tippen Sie, um ein Datum einzugeben.</w:t>
          </w:r>
        </w:sdtContent>
      </w:sdt>
      <w:r w:rsidR="00CF7740" w:rsidRPr="000F6696">
        <w:rPr>
          <w:b/>
          <w:sz w:val="22"/>
          <w:szCs w:val="22"/>
        </w:rPr>
        <w:t>.</w:t>
      </w:r>
    </w:p>
    <w:p w:rsidR="002F16AC" w:rsidRDefault="002F16AC" w:rsidP="00EE62FA">
      <w:pPr>
        <w:spacing w:line="276" w:lineRule="auto"/>
        <w:rPr>
          <w:sz w:val="22"/>
          <w:szCs w:val="22"/>
        </w:rPr>
      </w:pPr>
    </w:p>
    <w:p w:rsidR="00515198" w:rsidRDefault="00515198" w:rsidP="00EE62FA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Falls eine Verlängerung des Bewilligungszeitraums über den 31.3.2021 hinaus beantragt wird, Antrag hier bitte näher begründen:</w:t>
      </w:r>
    </w:p>
    <w:p w:rsidR="00515198" w:rsidRDefault="00515198" w:rsidP="00EE62FA">
      <w:pPr>
        <w:spacing w:line="276" w:lineRule="auto"/>
        <w:rPr>
          <w:sz w:val="22"/>
          <w:szCs w:val="22"/>
        </w:rPr>
      </w:pPr>
    </w:p>
    <w:sdt>
      <w:sdtPr>
        <w:rPr>
          <w:sz w:val="22"/>
          <w:szCs w:val="22"/>
        </w:rPr>
        <w:id w:val="153892891"/>
        <w:placeholder>
          <w:docPart w:val="DefaultPlaceholder_-1854013440"/>
        </w:placeholder>
        <w:showingPlcHdr/>
        <w:text/>
      </w:sdtPr>
      <w:sdtContent>
        <w:p w:rsidR="00515198" w:rsidRDefault="00515198" w:rsidP="00515198">
          <w:pPr>
            <w:spacing w:line="276" w:lineRule="auto"/>
            <w:ind w:left="708"/>
            <w:rPr>
              <w:sz w:val="22"/>
              <w:szCs w:val="22"/>
            </w:rPr>
          </w:pPr>
          <w:r w:rsidRPr="00513B0E">
            <w:rPr>
              <w:rStyle w:val="Platzhaltertext"/>
            </w:rPr>
            <w:t>Klicken oder tippen Sie hier, um Text einzugeben.</w:t>
          </w:r>
        </w:p>
      </w:sdtContent>
    </w:sdt>
    <w:p w:rsidR="000966AF" w:rsidRDefault="000966AF">
      <w:pPr>
        <w:spacing w:line="240" w:lineRule="auto"/>
        <w:rPr>
          <w:sz w:val="22"/>
          <w:szCs w:val="22"/>
        </w:rPr>
      </w:pPr>
    </w:p>
    <w:p w:rsidR="000966AF" w:rsidRDefault="000966AF">
      <w:pPr>
        <w:spacing w:line="240" w:lineRule="auto"/>
        <w:rPr>
          <w:sz w:val="22"/>
          <w:szCs w:val="22"/>
        </w:rPr>
      </w:pPr>
    </w:p>
    <w:p w:rsidR="003B4B69" w:rsidRPr="003B4B69" w:rsidRDefault="003B4B69" w:rsidP="000966AF">
      <w:pPr>
        <w:keepNext/>
        <w:spacing w:line="276" w:lineRule="auto"/>
        <w:rPr>
          <w:b/>
          <w:sz w:val="22"/>
          <w:szCs w:val="22"/>
        </w:rPr>
      </w:pPr>
      <w:r w:rsidRPr="003B4B69">
        <w:rPr>
          <w:b/>
          <w:sz w:val="22"/>
          <w:szCs w:val="22"/>
        </w:rPr>
        <w:lastRenderedPageBreak/>
        <w:t>Hinweis</w:t>
      </w:r>
    </w:p>
    <w:p w:rsidR="00515198" w:rsidRDefault="00515198" w:rsidP="000966AF">
      <w:pPr>
        <w:keepNext/>
        <w:spacing w:line="276" w:lineRule="auto"/>
        <w:rPr>
          <w:sz w:val="22"/>
          <w:szCs w:val="22"/>
        </w:rPr>
      </w:pPr>
    </w:p>
    <w:p w:rsidR="000F6696" w:rsidRDefault="003B4B69" w:rsidP="000966AF">
      <w:pPr>
        <w:keepNext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Bei einer Verlängerung des Bewilligungszeitraums bis in das Jahr 2021 wird der Zuwendungsbescheid um die Vorgaben ergänzt werden, dass </w:t>
      </w:r>
      <w:r>
        <w:rPr>
          <w:sz w:val="22"/>
          <w:szCs w:val="22"/>
        </w:rPr>
        <w:br/>
      </w:r>
    </w:p>
    <w:p w:rsidR="000F6696" w:rsidRPr="000F6696" w:rsidRDefault="000F6696" w:rsidP="000F6696">
      <w:pPr>
        <w:pStyle w:val="Aufzhlungszeichen"/>
        <w:tabs>
          <w:tab w:val="clear" w:pos="360"/>
          <w:tab w:val="num" w:pos="720"/>
        </w:tabs>
        <w:spacing w:line="23" w:lineRule="atLeast"/>
        <w:ind w:left="720"/>
        <w:rPr>
          <w:sz w:val="22"/>
          <w:szCs w:val="22"/>
        </w:rPr>
      </w:pPr>
      <w:r w:rsidRPr="000F6696">
        <w:rPr>
          <w:sz w:val="22"/>
          <w:szCs w:val="22"/>
        </w:rPr>
        <w:t>rechtzeitig die hausrechtlichen Voraussetzungen zu schaffen</w:t>
      </w:r>
      <w:r w:rsidR="003B4B69">
        <w:rPr>
          <w:sz w:val="22"/>
          <w:szCs w:val="22"/>
        </w:rPr>
        <w:t xml:space="preserve"> sind</w:t>
      </w:r>
      <w:r w:rsidRPr="000F6696">
        <w:rPr>
          <w:sz w:val="22"/>
          <w:szCs w:val="22"/>
        </w:rPr>
        <w:t xml:space="preserve">, um eine Umsetzung der Maßnahme im Jahr 2021 zu ermöglichen, und </w:t>
      </w:r>
    </w:p>
    <w:p w:rsidR="002F16AC" w:rsidRPr="000F6696" w:rsidRDefault="000F6696" w:rsidP="000F6696">
      <w:pPr>
        <w:pStyle w:val="Aufzhlungszeichen"/>
        <w:tabs>
          <w:tab w:val="clear" w:pos="360"/>
          <w:tab w:val="num" w:pos="720"/>
        </w:tabs>
        <w:spacing w:line="23" w:lineRule="atLeast"/>
        <w:ind w:left="720"/>
        <w:rPr>
          <w:sz w:val="22"/>
          <w:szCs w:val="22"/>
        </w:rPr>
      </w:pPr>
      <w:r w:rsidRPr="000F6696">
        <w:rPr>
          <w:sz w:val="22"/>
          <w:szCs w:val="22"/>
        </w:rPr>
        <w:t xml:space="preserve">spätestens am 15.01.2021 einen „Zwischenbericht“ zu der Frage </w:t>
      </w:r>
      <w:r w:rsidR="003B4B69">
        <w:rPr>
          <w:sz w:val="22"/>
          <w:szCs w:val="22"/>
        </w:rPr>
        <w:t xml:space="preserve">zu </w:t>
      </w:r>
      <w:r w:rsidRPr="000F6696">
        <w:rPr>
          <w:sz w:val="22"/>
          <w:szCs w:val="22"/>
        </w:rPr>
        <w:t>erstatten</w:t>
      </w:r>
      <w:r w:rsidR="003B4B69">
        <w:rPr>
          <w:sz w:val="22"/>
          <w:szCs w:val="22"/>
        </w:rPr>
        <w:t xml:space="preserve"> ist</w:t>
      </w:r>
      <w:r w:rsidRPr="000F6696">
        <w:rPr>
          <w:sz w:val="22"/>
          <w:szCs w:val="22"/>
        </w:rPr>
        <w:t xml:space="preserve">, ob und wie viele Endgeräte bis zum 31.12.2020 ausgeliefert werden konnten. </w:t>
      </w:r>
    </w:p>
    <w:p w:rsidR="002F16AC" w:rsidRDefault="002F16AC" w:rsidP="00147D5C">
      <w:pPr>
        <w:spacing w:line="276" w:lineRule="auto"/>
        <w:rPr>
          <w:sz w:val="22"/>
          <w:szCs w:val="22"/>
        </w:rPr>
      </w:pPr>
    </w:p>
    <w:p w:rsidR="002F16AC" w:rsidRDefault="002F16AC" w:rsidP="00147D5C">
      <w:pPr>
        <w:spacing w:line="276" w:lineRule="auto"/>
        <w:rPr>
          <w:sz w:val="22"/>
          <w:szCs w:val="22"/>
        </w:rPr>
      </w:pPr>
    </w:p>
    <w:p w:rsidR="000F6696" w:rsidRPr="000F6696" w:rsidRDefault="000F6696" w:rsidP="00147D5C">
      <w:pPr>
        <w:spacing w:line="276" w:lineRule="auto"/>
        <w:rPr>
          <w:sz w:val="22"/>
          <w:szCs w:val="22"/>
        </w:rPr>
      </w:pPr>
    </w:p>
    <w:p w:rsidR="00D02B2E" w:rsidRPr="000F6696" w:rsidRDefault="00D02B2E" w:rsidP="00147D5C">
      <w:pPr>
        <w:spacing w:line="276" w:lineRule="auto"/>
        <w:rPr>
          <w:sz w:val="22"/>
          <w:szCs w:val="22"/>
        </w:rPr>
      </w:pPr>
      <w:r w:rsidRPr="000F6696">
        <w:rPr>
          <w:sz w:val="22"/>
          <w:szCs w:val="22"/>
        </w:rPr>
        <w:t>__________________</w:t>
      </w:r>
      <w:r w:rsidR="00A92FC8" w:rsidRPr="000F6696">
        <w:rPr>
          <w:sz w:val="22"/>
          <w:szCs w:val="22"/>
        </w:rPr>
        <w:tab/>
      </w:r>
      <w:r w:rsidR="00A92FC8" w:rsidRPr="000F6696">
        <w:rPr>
          <w:sz w:val="22"/>
          <w:szCs w:val="22"/>
        </w:rPr>
        <w:tab/>
        <w:t>__________________</w:t>
      </w:r>
      <w:r w:rsidRPr="000F6696">
        <w:rPr>
          <w:sz w:val="22"/>
          <w:szCs w:val="22"/>
        </w:rPr>
        <w:t>____________________</w:t>
      </w:r>
      <w:r w:rsidR="000F6696">
        <w:rPr>
          <w:sz w:val="22"/>
          <w:szCs w:val="22"/>
        </w:rPr>
        <w:t>______</w:t>
      </w:r>
      <w:r w:rsidRPr="000F6696">
        <w:rPr>
          <w:sz w:val="22"/>
          <w:szCs w:val="22"/>
        </w:rPr>
        <w:t>_</w:t>
      </w:r>
    </w:p>
    <w:p w:rsidR="00D02B2E" w:rsidRPr="000F6696" w:rsidRDefault="00D02B2E" w:rsidP="00A92FC8">
      <w:pPr>
        <w:spacing w:line="276" w:lineRule="auto"/>
        <w:ind w:left="3540" w:hanging="3540"/>
        <w:rPr>
          <w:sz w:val="22"/>
          <w:szCs w:val="22"/>
        </w:rPr>
      </w:pPr>
      <w:r w:rsidRPr="000F6696">
        <w:rPr>
          <w:sz w:val="22"/>
          <w:szCs w:val="22"/>
        </w:rPr>
        <w:t>Ort, Datum</w:t>
      </w:r>
      <w:r w:rsidRPr="000F6696">
        <w:rPr>
          <w:sz w:val="22"/>
          <w:szCs w:val="22"/>
        </w:rPr>
        <w:tab/>
      </w:r>
      <w:r w:rsidR="00A92FC8" w:rsidRPr="000F6696">
        <w:rPr>
          <w:sz w:val="22"/>
          <w:szCs w:val="22"/>
        </w:rPr>
        <w:t>Rechtsverbindliche Unterschrift der / des Vertretungsberechtigten und Stempel des Antragstellers</w:t>
      </w:r>
    </w:p>
    <w:sectPr w:rsidR="00D02B2E" w:rsidRPr="000F6696" w:rsidSect="000F6696">
      <w:headerReference w:type="default" r:id="rId8"/>
      <w:pgSz w:w="11907" w:h="16840"/>
      <w:pgMar w:top="1134" w:right="1418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55D4" w:rsidRDefault="000055D4">
      <w:r>
        <w:separator/>
      </w:r>
    </w:p>
  </w:endnote>
  <w:endnote w:type="continuationSeparator" w:id="0">
    <w:p w:rsidR="000055D4" w:rsidRDefault="000055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55D4" w:rsidRDefault="000055D4">
      <w:r>
        <w:separator/>
      </w:r>
    </w:p>
  </w:footnote>
  <w:footnote w:type="continuationSeparator" w:id="0">
    <w:p w:rsidR="000055D4" w:rsidRDefault="000055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7DFE" w:rsidRDefault="00117DFE" w:rsidP="00515198">
    <w:pPr>
      <w:pStyle w:val="Kopfzeile"/>
      <w:jc w:val="center"/>
    </w:pPr>
    <w:r>
      <w:t xml:space="preserve">- </w:t>
    </w: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 w:rsidR="00193929">
      <w:rPr>
        <w:rStyle w:val="Seitenzahl"/>
        <w:noProof/>
      </w:rPr>
      <w:t>2</w:t>
    </w:r>
    <w:r>
      <w:rPr>
        <w:rStyle w:val="Seitenzahl"/>
      </w:rPr>
      <w:fldChar w:fldCharType="end"/>
    </w:r>
    <w:r>
      <w:rPr>
        <w:rStyle w:val="Seitenzahl"/>
      </w:rPr>
      <w:t xml:space="preserve">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3B7C6074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9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cumentProtection w:edit="forms" w:enforcement="1" w:cryptProviderType="rsaAES" w:cryptAlgorithmClass="hash" w:cryptAlgorithmType="typeAny" w:cryptAlgorithmSid="14" w:cryptSpinCount="100000" w:hash="Ax4i5HqUGk2otMzj/ZxKRtVBSSxaFl0suA1d2vgN/reK7+gmoeDpTIOJacTjtYQ2x8LcYkYS2pw+B38rO7JG/w==" w:salt="AadWqSUa9eeNlgld08bkdw==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2FA"/>
    <w:rsid w:val="000055D4"/>
    <w:rsid w:val="000966AF"/>
    <w:rsid w:val="000B0DAD"/>
    <w:rsid w:val="000B4384"/>
    <w:rsid w:val="000E6CEC"/>
    <w:rsid w:val="000F0282"/>
    <w:rsid w:val="000F6696"/>
    <w:rsid w:val="001123F2"/>
    <w:rsid w:val="00117DFE"/>
    <w:rsid w:val="00132415"/>
    <w:rsid w:val="00147D5C"/>
    <w:rsid w:val="00164D81"/>
    <w:rsid w:val="00193929"/>
    <w:rsid w:val="001F4275"/>
    <w:rsid w:val="00200F76"/>
    <w:rsid w:val="00276D3E"/>
    <w:rsid w:val="002F16AC"/>
    <w:rsid w:val="002F3664"/>
    <w:rsid w:val="00370C6D"/>
    <w:rsid w:val="00387CB6"/>
    <w:rsid w:val="003A45F4"/>
    <w:rsid w:val="003B4B69"/>
    <w:rsid w:val="003C2AC5"/>
    <w:rsid w:val="00463E80"/>
    <w:rsid w:val="00515198"/>
    <w:rsid w:val="00583313"/>
    <w:rsid w:val="005C31E0"/>
    <w:rsid w:val="005F079B"/>
    <w:rsid w:val="006204FD"/>
    <w:rsid w:val="006206FB"/>
    <w:rsid w:val="006333BD"/>
    <w:rsid w:val="006B3803"/>
    <w:rsid w:val="006B440A"/>
    <w:rsid w:val="006E1DDA"/>
    <w:rsid w:val="006E56F4"/>
    <w:rsid w:val="00750D2F"/>
    <w:rsid w:val="00755247"/>
    <w:rsid w:val="00896F29"/>
    <w:rsid w:val="008D09D2"/>
    <w:rsid w:val="00927940"/>
    <w:rsid w:val="00A2455F"/>
    <w:rsid w:val="00A25E77"/>
    <w:rsid w:val="00A419E7"/>
    <w:rsid w:val="00A92FC8"/>
    <w:rsid w:val="00A93138"/>
    <w:rsid w:val="00B53B87"/>
    <w:rsid w:val="00BB65CB"/>
    <w:rsid w:val="00BC4A40"/>
    <w:rsid w:val="00C05DA4"/>
    <w:rsid w:val="00CE5991"/>
    <w:rsid w:val="00CF7740"/>
    <w:rsid w:val="00D02B2E"/>
    <w:rsid w:val="00D3696C"/>
    <w:rsid w:val="00D55FA1"/>
    <w:rsid w:val="00D57948"/>
    <w:rsid w:val="00E40825"/>
    <w:rsid w:val="00EE62FA"/>
    <w:rsid w:val="00EE683C"/>
    <w:rsid w:val="00F007C6"/>
    <w:rsid w:val="00F57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68599B38"/>
  <w15:docId w15:val="{CB9C1022-5F38-4822-91C1-D48672CAA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spacing w:line="360" w:lineRule="auto"/>
    </w:pPr>
    <w:rPr>
      <w:rFonts w:ascii="Arial" w:hAnsi="Arial"/>
      <w:sz w:val="24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Mak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de-DE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customStyle="1" w:styleId="Formatvorlage1">
    <w:name w:val="Formatvorlage1"/>
    <w:basedOn w:val="Standard"/>
    <w:rsid w:val="00CE5991"/>
    <w:rPr>
      <w:sz w:val="20"/>
    </w:rPr>
  </w:style>
  <w:style w:type="paragraph" w:customStyle="1" w:styleId="Formatvorlage2">
    <w:name w:val="Formatvorlage2"/>
    <w:basedOn w:val="Standard"/>
    <w:rsid w:val="00B53B87"/>
    <w:pPr>
      <w:spacing w:before="120" w:after="120"/>
    </w:pPr>
  </w:style>
  <w:style w:type="table" w:styleId="Tabellenraster">
    <w:name w:val="Table Grid"/>
    <w:basedOn w:val="NormaleTabelle"/>
    <w:rsid w:val="00EE62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basedOn w:val="Absatz-Standardschriftart"/>
    <w:uiPriority w:val="99"/>
    <w:semiHidden/>
    <w:unhideWhenUsed/>
    <w:rsid w:val="00EE62FA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EE62FA"/>
    <w:pPr>
      <w:spacing w:after="160" w:line="240" w:lineRule="auto"/>
    </w:pPr>
    <w:rPr>
      <w:rFonts w:asciiTheme="minorHAnsi" w:eastAsiaTheme="minorHAnsi" w:hAnsiTheme="minorHAnsi" w:cstheme="minorBidi"/>
      <w:sz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EE62FA"/>
    <w:rPr>
      <w:rFonts w:asciiTheme="minorHAnsi" w:eastAsiaTheme="minorHAnsi" w:hAnsiTheme="minorHAnsi" w:cstheme="minorBidi"/>
      <w:lang w:eastAsia="en-US"/>
    </w:rPr>
  </w:style>
  <w:style w:type="paragraph" w:styleId="Sprechblasentext">
    <w:name w:val="Balloon Text"/>
    <w:basedOn w:val="Standard"/>
    <w:link w:val="SprechblasentextZchn"/>
    <w:semiHidden/>
    <w:unhideWhenUsed/>
    <w:rsid w:val="00EE62F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EE62FA"/>
    <w:rPr>
      <w:rFonts w:ascii="Segoe UI" w:hAnsi="Segoe UI" w:cs="Segoe UI"/>
      <w:sz w:val="18"/>
      <w:szCs w:val="18"/>
      <w:lang w:eastAsia="en-US"/>
    </w:rPr>
  </w:style>
  <w:style w:type="character" w:styleId="Platzhaltertext">
    <w:name w:val="Placeholder Text"/>
    <w:basedOn w:val="Absatz-Standardschriftart"/>
    <w:uiPriority w:val="99"/>
    <w:semiHidden/>
    <w:rsid w:val="00BB65CB"/>
    <w:rPr>
      <w:color w:val="808080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BB65CB"/>
    <w:pPr>
      <w:spacing w:after="0"/>
    </w:pPr>
    <w:rPr>
      <w:rFonts w:ascii="Arial" w:eastAsia="Times New Roman" w:hAnsi="Arial" w:cs="Times New Roman"/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BB65CB"/>
    <w:rPr>
      <w:rFonts w:ascii="Arial" w:eastAsiaTheme="minorHAnsi" w:hAnsi="Arial" w:cstheme="minorBidi"/>
      <w:b/>
      <w:bCs/>
      <w:lang w:eastAsia="en-US"/>
    </w:rPr>
  </w:style>
  <w:style w:type="character" w:styleId="Hyperlink">
    <w:name w:val="Hyperlink"/>
    <w:basedOn w:val="Absatz-Standardschriftart"/>
    <w:unhideWhenUsed/>
    <w:rsid w:val="000F6696"/>
    <w:rPr>
      <w:color w:val="0000FF" w:themeColor="hyperlink"/>
      <w:u w:val="single"/>
    </w:rPr>
  </w:style>
  <w:style w:type="paragraph" w:styleId="Aufzhlungszeichen">
    <w:name w:val="List Bullet"/>
    <w:basedOn w:val="Standard"/>
    <w:unhideWhenUsed/>
    <w:rsid w:val="000F6696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801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anja.lehnert@bimi.landsh.d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G-Alle\Vorlagen\Zentrale%20Vorlagen\Blancoentwurf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4010F4610514B5EB1FFED65E6CA4A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1C46031-7AFF-4FFD-A531-B1C09CD08B3B}"/>
      </w:docPartPr>
      <w:docPartBody>
        <w:p w:rsidR="008B3DF8" w:rsidRDefault="004F75A5" w:rsidP="004F75A5">
          <w:pPr>
            <w:pStyle w:val="64010F4610514B5EB1FFED65E6CA4A434"/>
          </w:pPr>
          <w:r w:rsidRPr="000F583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C1A47E7F6A744A8A88691B4B4E22C1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791A75B-F7EA-4078-BEFD-DF50F47F4D4F}"/>
      </w:docPartPr>
      <w:docPartBody>
        <w:p w:rsidR="008B3DF8" w:rsidRDefault="004F75A5" w:rsidP="004F75A5">
          <w:pPr>
            <w:pStyle w:val="AC1A47E7F6A744A8A88691B4B4E22C195"/>
          </w:pPr>
          <w:r w:rsidRPr="000F583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9A303E04F46418FA228F81BCA23F43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C410F83-1B74-4981-AB1B-21B8E92A0286}"/>
      </w:docPartPr>
      <w:docPartBody>
        <w:p w:rsidR="008B3DF8" w:rsidRDefault="004F75A5" w:rsidP="004F75A5">
          <w:pPr>
            <w:pStyle w:val="89A303E04F46418FA228F81BCA23F43E5"/>
          </w:pPr>
          <w:r w:rsidRPr="000F583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80F582D9AE54708865200225B292CA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302DF87-6A69-42FC-9406-C178D4F51530}"/>
      </w:docPartPr>
      <w:docPartBody>
        <w:p w:rsidR="008B3DF8" w:rsidRDefault="004F75A5" w:rsidP="004F75A5">
          <w:pPr>
            <w:pStyle w:val="980F582D9AE54708865200225B292CAA5"/>
          </w:pPr>
          <w:r w:rsidRPr="000F583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8E50DE10808458CB23F5FF11E4C8A0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719094C-BE88-4710-9069-F2C8C04D81C2}"/>
      </w:docPartPr>
      <w:docPartBody>
        <w:p w:rsidR="008B3DF8" w:rsidRDefault="004F75A5" w:rsidP="004F75A5">
          <w:pPr>
            <w:pStyle w:val="68E50DE10808458CB23F5FF11E4C8A0C5"/>
          </w:pPr>
          <w:r w:rsidRPr="000F583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7E6B148811A48E38EB644D166DFFF4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15114D3-6E88-404C-A1A6-6D33EFEA606A}"/>
      </w:docPartPr>
      <w:docPartBody>
        <w:p w:rsidR="008B3DF8" w:rsidRDefault="004F75A5" w:rsidP="004F75A5">
          <w:pPr>
            <w:pStyle w:val="A7E6B148811A48E38EB644D166DFFF425"/>
          </w:pPr>
          <w:r w:rsidRPr="000F583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CC08FEC60D44793AD8C4FE7585DC4D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BEFD2B0-9E2A-4E53-8939-722877A04350}"/>
      </w:docPartPr>
      <w:docPartBody>
        <w:p w:rsidR="008B3DF8" w:rsidRDefault="004F75A5" w:rsidP="004F75A5">
          <w:pPr>
            <w:pStyle w:val="7CC08FEC60D44793AD8C4FE7585DC4D85"/>
          </w:pPr>
          <w:r w:rsidRPr="000F583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DC32D786728489580DEE82F474272E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BA04E6B-4EEE-40D7-823C-95C4ABDA4A75}"/>
      </w:docPartPr>
      <w:docPartBody>
        <w:p w:rsidR="00F60A36" w:rsidRDefault="004F75A5" w:rsidP="004F75A5">
          <w:pPr>
            <w:pStyle w:val="CDC32D786728489580DEE82F474272E31"/>
          </w:pPr>
          <w:r w:rsidRPr="000F583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efaultPlaceholder_-18540134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BE1EC47-8EA4-41B8-978F-3F013DA5825F}"/>
      </w:docPartPr>
      <w:docPartBody>
        <w:p w:rsidR="00F60A36" w:rsidRDefault="004F75A5">
          <w:r w:rsidRPr="004313E4">
            <w:rPr>
              <w:rStyle w:val="Platzhaltertext"/>
            </w:rPr>
            <w:t>Klicken oder tippen Sie, um ein Datum einzugeben.</w:t>
          </w:r>
        </w:p>
      </w:docPartBody>
    </w:docPart>
    <w:docPart>
      <w:docPartPr>
        <w:name w:val="F738EF90EF714706B4D94C6C2B9773B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39D4937-15E1-4E8B-8301-C3E4E345219C}"/>
      </w:docPartPr>
      <w:docPartBody>
        <w:p w:rsidR="00F60A36" w:rsidRDefault="004F75A5" w:rsidP="004F75A5">
          <w:pPr>
            <w:pStyle w:val="F738EF90EF714706B4D94C6C2B9773BC"/>
          </w:pPr>
          <w:r w:rsidRPr="004313E4">
            <w:rPr>
              <w:rStyle w:val="Platzhaltertext"/>
            </w:rPr>
            <w:t>Klicken oder tippen Sie, um ein Datum einzugeben.</w:t>
          </w:r>
        </w:p>
      </w:docPartBody>
    </w:docPart>
    <w:docPart>
      <w:docPartPr>
        <w:name w:val="18D568122E3847B894A67411BE1C07A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A9C8C3A-DBF7-412A-AD5C-0044B148BCFD}"/>
      </w:docPartPr>
      <w:docPartBody>
        <w:p w:rsidR="00F60A36" w:rsidRDefault="004F75A5" w:rsidP="004F75A5">
          <w:pPr>
            <w:pStyle w:val="18D568122E3847B894A67411BE1C07A3"/>
          </w:pPr>
          <w:r w:rsidRPr="004313E4">
            <w:rPr>
              <w:rStyle w:val="Platzhaltertext"/>
            </w:rPr>
            <w:t>Klicken oder tippen Sie, um ein Datum einzugeben.</w:t>
          </w:r>
        </w:p>
      </w:docPartBody>
    </w:docPart>
    <w:docPart>
      <w:docPartPr>
        <w:name w:val="86F8E43BD70749449E86DB7EC425686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53B6F2E-168E-45A9-BEE6-F8432E3E5441}"/>
      </w:docPartPr>
      <w:docPartBody>
        <w:p w:rsidR="007E1960" w:rsidRDefault="004B7BE3" w:rsidP="004B7BE3">
          <w:pPr>
            <w:pStyle w:val="86F8E43BD70749449E86DB7EC425686F"/>
          </w:pPr>
          <w:r w:rsidRPr="000F583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9D9E0C4-6CEA-497F-A3D1-0F92C3F661FE}"/>
      </w:docPartPr>
      <w:docPartBody>
        <w:p w:rsidR="00000000" w:rsidRDefault="00DD44EC">
          <w:r w:rsidRPr="00513B0E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0A8"/>
    <w:rsid w:val="004B7BE3"/>
    <w:rsid w:val="004F75A5"/>
    <w:rsid w:val="007B30A8"/>
    <w:rsid w:val="007E1960"/>
    <w:rsid w:val="008B3DF8"/>
    <w:rsid w:val="00DD44EC"/>
    <w:rsid w:val="00E04C6E"/>
    <w:rsid w:val="00F60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DD44EC"/>
    <w:rPr>
      <w:color w:val="808080"/>
    </w:rPr>
  </w:style>
  <w:style w:type="paragraph" w:customStyle="1" w:styleId="274127E83E5C476592C37828EE42275E">
    <w:name w:val="274127E83E5C476592C37828EE42275E"/>
    <w:rsid w:val="007B30A8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paragraph" w:customStyle="1" w:styleId="64010F4610514B5EB1FFED65E6CA4A43">
    <w:name w:val="64010F4610514B5EB1FFED65E6CA4A43"/>
    <w:rsid w:val="007B30A8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paragraph" w:customStyle="1" w:styleId="AC1A47E7F6A744A8A88691B4B4E22C19">
    <w:name w:val="AC1A47E7F6A744A8A88691B4B4E22C19"/>
    <w:rsid w:val="007B30A8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paragraph" w:customStyle="1" w:styleId="89A303E04F46418FA228F81BCA23F43E">
    <w:name w:val="89A303E04F46418FA228F81BCA23F43E"/>
    <w:rsid w:val="007B30A8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paragraph" w:customStyle="1" w:styleId="980F582D9AE54708865200225B292CAA">
    <w:name w:val="980F582D9AE54708865200225B292CAA"/>
    <w:rsid w:val="007B30A8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paragraph" w:customStyle="1" w:styleId="68E50DE10808458CB23F5FF11E4C8A0C">
    <w:name w:val="68E50DE10808458CB23F5FF11E4C8A0C"/>
    <w:rsid w:val="007B30A8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paragraph" w:customStyle="1" w:styleId="A7E6B148811A48E38EB644D166DFFF42">
    <w:name w:val="A7E6B148811A48E38EB644D166DFFF42"/>
    <w:rsid w:val="007B30A8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paragraph" w:customStyle="1" w:styleId="7CC08FEC60D44793AD8C4FE7585DC4D8">
    <w:name w:val="7CC08FEC60D44793AD8C4FE7585DC4D8"/>
    <w:rsid w:val="007B30A8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paragraph" w:customStyle="1" w:styleId="39A4E6F339C34871865441DD05325409">
    <w:name w:val="39A4E6F339C34871865441DD05325409"/>
    <w:rsid w:val="007B30A8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paragraph" w:customStyle="1" w:styleId="274127E83E5C476592C37828EE42275E1">
    <w:name w:val="274127E83E5C476592C37828EE42275E1"/>
    <w:rsid w:val="007B30A8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paragraph" w:customStyle="1" w:styleId="64010F4610514B5EB1FFED65E6CA4A431">
    <w:name w:val="64010F4610514B5EB1FFED65E6CA4A431"/>
    <w:rsid w:val="007B30A8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paragraph" w:customStyle="1" w:styleId="AC1A47E7F6A744A8A88691B4B4E22C191">
    <w:name w:val="AC1A47E7F6A744A8A88691B4B4E22C191"/>
    <w:rsid w:val="007B30A8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paragraph" w:customStyle="1" w:styleId="89A303E04F46418FA228F81BCA23F43E1">
    <w:name w:val="89A303E04F46418FA228F81BCA23F43E1"/>
    <w:rsid w:val="007B30A8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paragraph" w:customStyle="1" w:styleId="980F582D9AE54708865200225B292CAA1">
    <w:name w:val="980F582D9AE54708865200225B292CAA1"/>
    <w:rsid w:val="007B30A8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paragraph" w:customStyle="1" w:styleId="68E50DE10808458CB23F5FF11E4C8A0C1">
    <w:name w:val="68E50DE10808458CB23F5FF11E4C8A0C1"/>
    <w:rsid w:val="007B30A8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paragraph" w:customStyle="1" w:styleId="A7E6B148811A48E38EB644D166DFFF421">
    <w:name w:val="A7E6B148811A48E38EB644D166DFFF421"/>
    <w:rsid w:val="007B30A8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paragraph" w:customStyle="1" w:styleId="7CC08FEC60D44793AD8C4FE7585DC4D81">
    <w:name w:val="7CC08FEC60D44793AD8C4FE7585DC4D81"/>
    <w:rsid w:val="007B30A8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paragraph" w:customStyle="1" w:styleId="39A4E6F339C34871865441DD053254091">
    <w:name w:val="39A4E6F339C34871865441DD053254091"/>
    <w:rsid w:val="007B30A8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paragraph" w:customStyle="1" w:styleId="274127E83E5C476592C37828EE42275E2">
    <w:name w:val="274127E83E5C476592C37828EE42275E2"/>
    <w:rsid w:val="007B30A8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paragraph" w:customStyle="1" w:styleId="64010F4610514B5EB1FFED65E6CA4A432">
    <w:name w:val="64010F4610514B5EB1FFED65E6CA4A432"/>
    <w:rsid w:val="007B30A8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paragraph" w:customStyle="1" w:styleId="AC1A47E7F6A744A8A88691B4B4E22C192">
    <w:name w:val="AC1A47E7F6A744A8A88691B4B4E22C192"/>
    <w:rsid w:val="007B30A8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paragraph" w:customStyle="1" w:styleId="89A303E04F46418FA228F81BCA23F43E2">
    <w:name w:val="89A303E04F46418FA228F81BCA23F43E2"/>
    <w:rsid w:val="007B30A8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paragraph" w:customStyle="1" w:styleId="980F582D9AE54708865200225B292CAA2">
    <w:name w:val="980F582D9AE54708865200225B292CAA2"/>
    <w:rsid w:val="007B30A8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paragraph" w:customStyle="1" w:styleId="68E50DE10808458CB23F5FF11E4C8A0C2">
    <w:name w:val="68E50DE10808458CB23F5FF11E4C8A0C2"/>
    <w:rsid w:val="007B30A8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paragraph" w:customStyle="1" w:styleId="A7E6B148811A48E38EB644D166DFFF422">
    <w:name w:val="A7E6B148811A48E38EB644D166DFFF422"/>
    <w:rsid w:val="007B30A8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paragraph" w:customStyle="1" w:styleId="7CC08FEC60D44793AD8C4FE7585DC4D82">
    <w:name w:val="7CC08FEC60D44793AD8C4FE7585DC4D82"/>
    <w:rsid w:val="007B30A8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paragraph" w:customStyle="1" w:styleId="39A4E6F339C34871865441DD053254092">
    <w:name w:val="39A4E6F339C34871865441DD053254092"/>
    <w:rsid w:val="007B30A8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paragraph" w:customStyle="1" w:styleId="274127E83E5C476592C37828EE42275E3">
    <w:name w:val="274127E83E5C476592C37828EE42275E3"/>
    <w:rsid w:val="007B30A8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paragraph" w:customStyle="1" w:styleId="64010F4610514B5EB1FFED65E6CA4A433">
    <w:name w:val="64010F4610514B5EB1FFED65E6CA4A433"/>
    <w:rsid w:val="007B30A8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paragraph" w:customStyle="1" w:styleId="AC1A47E7F6A744A8A88691B4B4E22C193">
    <w:name w:val="AC1A47E7F6A744A8A88691B4B4E22C193"/>
    <w:rsid w:val="007B30A8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paragraph" w:customStyle="1" w:styleId="89A303E04F46418FA228F81BCA23F43E3">
    <w:name w:val="89A303E04F46418FA228F81BCA23F43E3"/>
    <w:rsid w:val="007B30A8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paragraph" w:customStyle="1" w:styleId="980F582D9AE54708865200225B292CAA3">
    <w:name w:val="980F582D9AE54708865200225B292CAA3"/>
    <w:rsid w:val="007B30A8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paragraph" w:customStyle="1" w:styleId="68E50DE10808458CB23F5FF11E4C8A0C3">
    <w:name w:val="68E50DE10808458CB23F5FF11E4C8A0C3"/>
    <w:rsid w:val="007B30A8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paragraph" w:customStyle="1" w:styleId="A7E6B148811A48E38EB644D166DFFF423">
    <w:name w:val="A7E6B148811A48E38EB644D166DFFF423"/>
    <w:rsid w:val="007B30A8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paragraph" w:customStyle="1" w:styleId="7CC08FEC60D44793AD8C4FE7585DC4D83">
    <w:name w:val="7CC08FEC60D44793AD8C4FE7585DC4D83"/>
    <w:rsid w:val="007B30A8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paragraph" w:customStyle="1" w:styleId="39A4E6F339C34871865441DD053254093">
    <w:name w:val="39A4E6F339C34871865441DD053254093"/>
    <w:rsid w:val="007B30A8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paragraph" w:customStyle="1" w:styleId="CDC32D786728489580DEE82F474272E3">
    <w:name w:val="CDC32D786728489580DEE82F474272E3"/>
    <w:rsid w:val="004F75A5"/>
  </w:style>
  <w:style w:type="paragraph" w:customStyle="1" w:styleId="5059598D4021462B8B5A31955D323BB4">
    <w:name w:val="5059598D4021462B8B5A31955D323BB4"/>
    <w:rsid w:val="004F75A5"/>
  </w:style>
  <w:style w:type="paragraph" w:customStyle="1" w:styleId="274127E83E5C476592C37828EE42275E4">
    <w:name w:val="274127E83E5C476592C37828EE42275E4"/>
    <w:rsid w:val="004F75A5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paragraph" w:customStyle="1" w:styleId="64010F4610514B5EB1FFED65E6CA4A434">
    <w:name w:val="64010F4610514B5EB1FFED65E6CA4A434"/>
    <w:rsid w:val="004F75A5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paragraph" w:customStyle="1" w:styleId="CDC32D786728489580DEE82F474272E31">
    <w:name w:val="CDC32D786728489580DEE82F474272E31"/>
    <w:rsid w:val="004F75A5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paragraph" w:customStyle="1" w:styleId="AC1A47E7F6A744A8A88691B4B4E22C194">
    <w:name w:val="AC1A47E7F6A744A8A88691B4B4E22C194"/>
    <w:rsid w:val="004F75A5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paragraph" w:customStyle="1" w:styleId="89A303E04F46418FA228F81BCA23F43E4">
    <w:name w:val="89A303E04F46418FA228F81BCA23F43E4"/>
    <w:rsid w:val="004F75A5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paragraph" w:customStyle="1" w:styleId="980F582D9AE54708865200225B292CAA4">
    <w:name w:val="980F582D9AE54708865200225B292CAA4"/>
    <w:rsid w:val="004F75A5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paragraph" w:customStyle="1" w:styleId="68E50DE10808458CB23F5FF11E4C8A0C4">
    <w:name w:val="68E50DE10808458CB23F5FF11E4C8A0C4"/>
    <w:rsid w:val="004F75A5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paragraph" w:customStyle="1" w:styleId="A7E6B148811A48E38EB644D166DFFF424">
    <w:name w:val="A7E6B148811A48E38EB644D166DFFF424"/>
    <w:rsid w:val="004F75A5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paragraph" w:customStyle="1" w:styleId="7CC08FEC60D44793AD8C4FE7585DC4D84">
    <w:name w:val="7CC08FEC60D44793AD8C4FE7585DC4D84"/>
    <w:rsid w:val="004F75A5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paragraph" w:customStyle="1" w:styleId="8646AC064ADB4CD0B0CA285647CB4AAE">
    <w:name w:val="8646AC064ADB4CD0B0CA285647CB4AAE"/>
    <w:rsid w:val="004F75A5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paragraph" w:customStyle="1" w:styleId="39A4E6F339C34871865441DD053254094">
    <w:name w:val="39A4E6F339C34871865441DD053254094"/>
    <w:rsid w:val="004F75A5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paragraph" w:customStyle="1" w:styleId="9149365DD74D465B82B57E860D770C11">
    <w:name w:val="9149365DD74D465B82B57E860D770C11"/>
    <w:rsid w:val="004F75A5"/>
  </w:style>
  <w:style w:type="paragraph" w:customStyle="1" w:styleId="9953EA568BA443D28278D1677D252EA6">
    <w:name w:val="9953EA568BA443D28278D1677D252EA6"/>
    <w:rsid w:val="004F75A5"/>
  </w:style>
  <w:style w:type="paragraph" w:customStyle="1" w:styleId="274127E83E5C476592C37828EE42275E5">
    <w:name w:val="274127E83E5C476592C37828EE42275E5"/>
    <w:rsid w:val="004F75A5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paragraph" w:customStyle="1" w:styleId="F738EF90EF714706B4D94C6C2B9773BC">
    <w:name w:val="F738EF90EF714706B4D94C6C2B9773BC"/>
    <w:rsid w:val="004F75A5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paragraph" w:customStyle="1" w:styleId="18D568122E3847B894A67411BE1C07A3">
    <w:name w:val="18D568122E3847B894A67411BE1C07A3"/>
    <w:rsid w:val="004F75A5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paragraph" w:customStyle="1" w:styleId="AC1A47E7F6A744A8A88691B4B4E22C195">
    <w:name w:val="AC1A47E7F6A744A8A88691B4B4E22C195"/>
    <w:rsid w:val="004F75A5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paragraph" w:customStyle="1" w:styleId="89A303E04F46418FA228F81BCA23F43E5">
    <w:name w:val="89A303E04F46418FA228F81BCA23F43E5"/>
    <w:rsid w:val="004F75A5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paragraph" w:customStyle="1" w:styleId="980F582D9AE54708865200225B292CAA5">
    <w:name w:val="980F582D9AE54708865200225B292CAA5"/>
    <w:rsid w:val="004F75A5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paragraph" w:customStyle="1" w:styleId="68E50DE10808458CB23F5FF11E4C8A0C5">
    <w:name w:val="68E50DE10808458CB23F5FF11E4C8A0C5"/>
    <w:rsid w:val="004F75A5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paragraph" w:customStyle="1" w:styleId="A7E6B148811A48E38EB644D166DFFF425">
    <w:name w:val="A7E6B148811A48E38EB644D166DFFF425"/>
    <w:rsid w:val="004F75A5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paragraph" w:customStyle="1" w:styleId="7CC08FEC60D44793AD8C4FE7585DC4D85">
    <w:name w:val="7CC08FEC60D44793AD8C4FE7585DC4D85"/>
    <w:rsid w:val="004F75A5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paragraph" w:customStyle="1" w:styleId="86F8E43BD70749449E86DB7EC425686F">
    <w:name w:val="86F8E43BD70749449E86DB7EC425686F"/>
    <w:rsid w:val="004B7BE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Blancoentwurf</Template>
  <TotalTime>0</TotalTime>
  <Pages>2</Pages>
  <Words>287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MBWFK</Company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Lehnert, Tanja (MBWK)</dc:creator>
  <cp:lastModifiedBy>Gantz, Dr. Sönke (MBWK)</cp:lastModifiedBy>
  <cp:revision>3</cp:revision>
  <cp:lastPrinted>2020-09-16T06:07:00Z</cp:lastPrinted>
  <dcterms:created xsi:type="dcterms:W3CDTF">2020-12-03T13:10:00Z</dcterms:created>
  <dcterms:modified xsi:type="dcterms:W3CDTF">2020-12-03T13:10:00Z</dcterms:modified>
</cp:coreProperties>
</file>